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FB1" w:rsidRDefault="002F5FB1" w:rsidP="0016292E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>Данные о курсах педагогических работников МОБУ Явгильдинская ООШ</w:t>
      </w:r>
    </w:p>
    <w:p w:rsidR="002F5FB1" w:rsidRDefault="002F5FB1" w:rsidP="0016292E">
      <w:pPr>
        <w:pStyle w:val="Standard"/>
        <w:spacing w:after="0" w:line="240" w:lineRule="auto"/>
        <w:ind w:left="-1134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МР Караидельский район РБ прошедшие курсы </w:t>
      </w:r>
    </w:p>
    <w:p w:rsidR="002F5FB1" w:rsidRDefault="002F5FB1" w:rsidP="0016292E">
      <w:pPr>
        <w:pStyle w:val="Standard"/>
        <w:spacing w:after="0" w:line="240" w:lineRule="auto"/>
        <w:jc w:val="center"/>
        <w:rPr>
          <w:b/>
          <w:bCs/>
        </w:rPr>
      </w:pPr>
    </w:p>
    <w:tbl>
      <w:tblPr>
        <w:tblW w:w="0" w:type="auto"/>
        <w:jc w:val="right"/>
        <w:tblLayout w:type="fixed"/>
        <w:tblCellMar>
          <w:left w:w="10" w:type="dxa"/>
          <w:right w:w="10" w:type="dxa"/>
        </w:tblCellMar>
        <w:tblLook w:val="0000"/>
      </w:tblPr>
      <w:tblGrid>
        <w:gridCol w:w="425"/>
        <w:gridCol w:w="1558"/>
        <w:gridCol w:w="2127"/>
        <w:gridCol w:w="1275"/>
        <w:gridCol w:w="9432"/>
      </w:tblGrid>
      <w:tr w:rsidR="002F5FB1" w:rsidTr="001370AE">
        <w:trPr>
          <w:trHeight w:val="390"/>
          <w:jc w:val="right"/>
        </w:trPr>
        <w:tc>
          <w:tcPr>
            <w:tcW w:w="42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2F5FB1" w:rsidRDefault="002F5FB1" w:rsidP="001370AE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155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ind w:left="46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Фамилия, имя, отчество</w:t>
            </w:r>
          </w:p>
        </w:tc>
        <w:tc>
          <w:tcPr>
            <w:tcW w:w="212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прохождения курсов</w:t>
            </w:r>
          </w:p>
        </w:tc>
        <w:tc>
          <w:tcPr>
            <w:tcW w:w="127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удостоверения</w:t>
            </w:r>
          </w:p>
        </w:tc>
        <w:tc>
          <w:tcPr>
            <w:tcW w:w="943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ind w:left="-144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курсов</w:t>
            </w:r>
          </w:p>
        </w:tc>
      </w:tr>
      <w:tr w:rsidR="002F5FB1" w:rsidTr="001370AE">
        <w:trPr>
          <w:trHeight w:val="345"/>
          <w:jc w:val="right"/>
        </w:trPr>
        <w:tc>
          <w:tcPr>
            <w:tcW w:w="42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3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ind w:left="-1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FB1" w:rsidTr="001370AE">
        <w:trPr>
          <w:trHeight w:val="70"/>
          <w:jc w:val="right"/>
        </w:trPr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ind w:right="34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4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F5FB1" w:rsidTr="001370AE">
        <w:trPr>
          <w:trHeight w:val="285"/>
          <w:jc w:val="right"/>
        </w:trPr>
        <w:tc>
          <w:tcPr>
            <w:tcW w:w="42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Сулейманова</w:t>
            </w:r>
          </w:p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Фарзия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17.02.2024-28.02.2024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363541</w:t>
            </w:r>
          </w:p>
        </w:tc>
        <w:tc>
          <w:tcPr>
            <w:tcW w:w="9432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«Управление методической работой в образовательной организации»,  г.Уфа</w:t>
            </w:r>
          </w:p>
        </w:tc>
      </w:tr>
      <w:tr w:rsidR="002F5FB1" w:rsidTr="001370AE">
        <w:trPr>
          <w:trHeight w:val="210"/>
          <w:jc w:val="right"/>
        </w:trPr>
        <w:tc>
          <w:tcPr>
            <w:tcW w:w="425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left w:val="single" w:sz="4" w:space="0" w:color="00000A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11.11.2020-20.11.2020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16138</w:t>
            </w:r>
          </w:p>
        </w:tc>
        <w:tc>
          <w:tcPr>
            <w:tcW w:w="9432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«Реализация требований ФГОС НОО в учебно - методических комплектах (нач школа21века),  г.Уфа</w:t>
            </w:r>
          </w:p>
        </w:tc>
      </w:tr>
      <w:tr w:rsidR="002F5FB1" w:rsidTr="001370AE">
        <w:trPr>
          <w:trHeight w:val="225"/>
          <w:jc w:val="right"/>
        </w:trPr>
        <w:tc>
          <w:tcPr>
            <w:tcW w:w="425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A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Гализяновна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17.02.2024-28.02.2024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1429</w:t>
            </w:r>
          </w:p>
        </w:tc>
        <w:tc>
          <w:tcPr>
            <w:tcW w:w="9432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«Оказание первой помощи в образовательном учреждении»</w:t>
            </w:r>
          </w:p>
        </w:tc>
      </w:tr>
      <w:tr w:rsidR="002F5FB1" w:rsidTr="001370AE">
        <w:trPr>
          <w:trHeight w:val="255"/>
          <w:jc w:val="right"/>
        </w:trPr>
        <w:tc>
          <w:tcPr>
            <w:tcW w:w="425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left w:val="single" w:sz="4" w:space="0" w:color="00000A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06.10.2022-7.10.2022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145232</w:t>
            </w:r>
          </w:p>
        </w:tc>
        <w:tc>
          <w:tcPr>
            <w:tcW w:w="9432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«Оказание первой помощи пострадавшим в ОО», г. Ижевск</w:t>
            </w:r>
          </w:p>
        </w:tc>
      </w:tr>
      <w:tr w:rsidR="002F5FB1" w:rsidTr="001370AE">
        <w:trPr>
          <w:trHeight w:val="495"/>
          <w:jc w:val="right"/>
        </w:trPr>
        <w:tc>
          <w:tcPr>
            <w:tcW w:w="425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left w:val="single" w:sz="4" w:space="0" w:color="00000A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16.08.2022-20.08.2022</w:t>
            </w:r>
          </w:p>
          <w:p w:rsidR="002F5FB1" w:rsidRDefault="002F5FB1" w:rsidP="001370AE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у-195098/б</w:t>
            </w:r>
          </w:p>
          <w:p w:rsidR="002F5FB1" w:rsidRDefault="002F5FB1" w:rsidP="001370AE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32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«Использование современного учебного оборудования в центрах образования естественно-научной и технологической направленностей  «Точка роста»,  .Москва</w:t>
            </w:r>
          </w:p>
        </w:tc>
      </w:tr>
      <w:tr w:rsidR="002F5FB1" w:rsidTr="001370AE">
        <w:trPr>
          <w:trHeight w:val="475"/>
          <w:jc w:val="right"/>
        </w:trPr>
        <w:tc>
          <w:tcPr>
            <w:tcW w:w="425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left w:val="single" w:sz="4" w:space="0" w:color="00000A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02.04.2022-17.04.2022</w:t>
            </w:r>
          </w:p>
          <w:p w:rsidR="002F5FB1" w:rsidRDefault="002F5FB1" w:rsidP="001370AE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1924166273</w:t>
            </w:r>
          </w:p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9432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«Содержание и методика преподавания в начальной школе в условиях реализации требований ФГОС НОО</w:t>
            </w:r>
          </w:p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нового поколения»,  г.Абакан</w:t>
            </w:r>
          </w:p>
        </w:tc>
      </w:tr>
      <w:tr w:rsidR="002F5FB1" w:rsidTr="001370AE">
        <w:trPr>
          <w:trHeight w:val="510"/>
          <w:jc w:val="right"/>
        </w:trPr>
        <w:tc>
          <w:tcPr>
            <w:tcW w:w="425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left w:val="single" w:sz="4" w:space="0" w:color="00000A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11.02.2023-14.02.2022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180003505218</w:t>
            </w:r>
          </w:p>
        </w:tc>
        <w:tc>
          <w:tcPr>
            <w:tcW w:w="9432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«Организация работы с обучающимися с ОВЗ в контексте реализации обновленных ФГОС НОО и контексте реализации обновленных ФГОС НОО и ФГОСООО»,  г.Красноярск</w:t>
            </w:r>
          </w:p>
        </w:tc>
      </w:tr>
      <w:tr w:rsidR="002F5FB1" w:rsidTr="001370AE">
        <w:trPr>
          <w:trHeight w:val="165"/>
          <w:jc w:val="right"/>
        </w:trPr>
        <w:tc>
          <w:tcPr>
            <w:tcW w:w="425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left w:val="single" w:sz="4" w:space="0" w:color="00000A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05.10.2023-21.10.2023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11408</w:t>
            </w:r>
          </w:p>
        </w:tc>
        <w:tc>
          <w:tcPr>
            <w:tcW w:w="9432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«Формирование функциональной грамотности обучающихся в контексте обновленного ФГОСНОО», Уфа</w:t>
            </w:r>
          </w:p>
        </w:tc>
      </w:tr>
      <w:tr w:rsidR="002F5FB1" w:rsidTr="001370AE">
        <w:trPr>
          <w:trHeight w:val="515"/>
          <w:jc w:val="right"/>
        </w:trPr>
        <w:tc>
          <w:tcPr>
            <w:tcW w:w="425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left w:val="single" w:sz="4" w:space="0" w:color="00000A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09.03.2021-18.03.2021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5FB1" w:rsidRDefault="002F5FB1" w:rsidP="001370AE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32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«Нормативно-правовые, теоритико-методологические основы и методика организации учебного процесса по предметной области ОДНК», Уфа</w:t>
            </w:r>
          </w:p>
        </w:tc>
      </w:tr>
      <w:tr w:rsidR="002F5FB1" w:rsidTr="001370AE">
        <w:trPr>
          <w:trHeight w:val="515"/>
          <w:jc w:val="right"/>
        </w:trPr>
        <w:tc>
          <w:tcPr>
            <w:tcW w:w="42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18.01.2024-27.01.2024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686</w:t>
            </w:r>
          </w:p>
        </w:tc>
        <w:tc>
          <w:tcPr>
            <w:tcW w:w="9432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«Формирование здорового и безопасного образа жизни в ОУ»</w:t>
            </w:r>
          </w:p>
        </w:tc>
      </w:tr>
      <w:tr w:rsidR="002F5FB1" w:rsidTr="001370AE">
        <w:trPr>
          <w:trHeight w:val="515"/>
          <w:jc w:val="right"/>
        </w:trPr>
        <w:tc>
          <w:tcPr>
            <w:tcW w:w="42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left w:val="single" w:sz="4" w:space="0" w:color="00000A"/>
              <w:bottom w:val="single" w:sz="4" w:space="0" w:color="00000A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18.04.2024-27.04.2024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32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«Основные направления организации внеурочной деятельности обучающихся в условиях реализации ФГОС ООО и ФГОС СОО».</w:t>
            </w:r>
          </w:p>
        </w:tc>
      </w:tr>
      <w:tr w:rsidR="002F5FB1" w:rsidTr="001370AE">
        <w:trPr>
          <w:trHeight w:val="515"/>
          <w:jc w:val="right"/>
        </w:trPr>
        <w:tc>
          <w:tcPr>
            <w:tcW w:w="42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left w:val="single" w:sz="4" w:space="0" w:color="00000A"/>
              <w:bottom w:val="single" w:sz="4" w:space="0" w:color="00000A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11.04.2024-24.04.2024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32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«Обновленный ФГОС НОО:организация образовательного процесса»</w:t>
            </w:r>
          </w:p>
        </w:tc>
      </w:tr>
      <w:tr w:rsidR="002F5FB1" w:rsidTr="001370AE">
        <w:trPr>
          <w:trHeight w:val="285"/>
          <w:jc w:val="right"/>
        </w:trPr>
        <w:tc>
          <w:tcPr>
            <w:tcW w:w="42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Султаншина</w:t>
            </w:r>
          </w:p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Таскира</w:t>
            </w:r>
          </w:p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Гайзулловна</w:t>
            </w:r>
          </w:p>
          <w:p w:rsidR="002F5FB1" w:rsidRDefault="002F5FB1" w:rsidP="001370AE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17.02.2024-28.02.2024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1431</w:t>
            </w:r>
          </w:p>
        </w:tc>
        <w:tc>
          <w:tcPr>
            <w:tcW w:w="9432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«Оказание первой помощи в образовательном учреждении»</w:t>
            </w:r>
          </w:p>
        </w:tc>
      </w:tr>
      <w:tr w:rsidR="002F5FB1" w:rsidTr="001370AE">
        <w:trPr>
          <w:trHeight w:val="200"/>
          <w:jc w:val="right"/>
        </w:trPr>
        <w:tc>
          <w:tcPr>
            <w:tcW w:w="425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06.10.2022-7.10.2022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145233</w:t>
            </w:r>
          </w:p>
        </w:tc>
        <w:tc>
          <w:tcPr>
            <w:tcW w:w="9432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 w:rsidR="002F5FB1" w:rsidRDefault="002F5FB1" w:rsidP="001370AE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«Оказание первой помощи пострадавшим в ОО»,</w:t>
            </w:r>
          </w:p>
        </w:tc>
      </w:tr>
      <w:tr w:rsidR="002F5FB1" w:rsidTr="001370AE">
        <w:trPr>
          <w:trHeight w:val="465"/>
          <w:jc w:val="right"/>
        </w:trPr>
        <w:tc>
          <w:tcPr>
            <w:tcW w:w="425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1-22.09.2022</w:t>
            </w:r>
          </w:p>
          <w:p w:rsidR="002F5FB1" w:rsidRDefault="002F5FB1" w:rsidP="001370AE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406045</w:t>
            </w:r>
          </w:p>
          <w:p w:rsidR="002F5FB1" w:rsidRDefault="002F5FB1" w:rsidP="001370AE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32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 w:rsidR="002F5FB1" w:rsidRDefault="002F5FB1" w:rsidP="001370AE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«Ведение и развитие учебного процесса с использованием современных педагогических технологий в</w:t>
            </w:r>
          </w:p>
          <w:p w:rsidR="002F5FB1" w:rsidRDefault="002F5FB1" w:rsidP="001370AE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контексте реализации обновленных ФГОС НОО и ООО»</w:t>
            </w:r>
          </w:p>
        </w:tc>
      </w:tr>
      <w:tr w:rsidR="002F5FB1" w:rsidTr="001370AE">
        <w:trPr>
          <w:trHeight w:val="450"/>
          <w:jc w:val="right"/>
        </w:trPr>
        <w:tc>
          <w:tcPr>
            <w:tcW w:w="425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12.05-9.06.2022.</w:t>
            </w:r>
          </w:p>
          <w:p w:rsidR="002F5FB1" w:rsidRDefault="002F5FB1" w:rsidP="001370AE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у-164235/б</w:t>
            </w:r>
          </w:p>
          <w:p w:rsidR="002F5FB1" w:rsidRDefault="002F5FB1" w:rsidP="001370AE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32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«Использование современного учебного оборудования в центрах образования естественно-научной и технологической направленностей  «Точка роста»,  .Москва</w:t>
            </w:r>
          </w:p>
        </w:tc>
      </w:tr>
      <w:tr w:rsidR="002F5FB1" w:rsidTr="001370AE">
        <w:trPr>
          <w:trHeight w:val="390"/>
          <w:jc w:val="right"/>
        </w:trPr>
        <w:tc>
          <w:tcPr>
            <w:tcW w:w="425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2.07.20-30.11.2020</w:t>
            </w:r>
          </w:p>
          <w:p w:rsidR="002F5FB1" w:rsidRDefault="002F5FB1" w:rsidP="001370AE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у-42072/б</w:t>
            </w:r>
          </w:p>
          <w:p w:rsidR="002F5FB1" w:rsidRDefault="002F5FB1" w:rsidP="001370AE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32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Совершенствование предметных и методических компетенций педагогических работников в рамках реализации федерального проекта «Учитель  будущего»</w:t>
            </w:r>
          </w:p>
        </w:tc>
      </w:tr>
      <w:tr w:rsidR="002F5FB1" w:rsidTr="001370AE">
        <w:trPr>
          <w:trHeight w:val="420"/>
          <w:jc w:val="right"/>
        </w:trPr>
        <w:tc>
          <w:tcPr>
            <w:tcW w:w="425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03.07-08.07.2023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253506</w:t>
            </w:r>
          </w:p>
        </w:tc>
        <w:tc>
          <w:tcPr>
            <w:tcW w:w="9432" w:type="dxa"/>
            <w:tcBorders>
              <w:top w:val="single" w:sz="4" w:space="0" w:color="000000"/>
              <w:left w:val="single" w:sz="4" w:space="0" w:color="00000A"/>
              <w:right w:val="single" w:sz="4" w:space="0" w:color="00000A"/>
            </w:tcBorders>
          </w:tcPr>
          <w:p w:rsidR="002F5FB1" w:rsidRDefault="002F5FB1" w:rsidP="001370AE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«Финансовая грамотность в математике»</w:t>
            </w:r>
          </w:p>
        </w:tc>
      </w:tr>
      <w:tr w:rsidR="002F5FB1" w:rsidTr="001370AE">
        <w:trPr>
          <w:trHeight w:val="420"/>
          <w:jc w:val="right"/>
        </w:trPr>
        <w:tc>
          <w:tcPr>
            <w:tcW w:w="425" w:type="dxa"/>
            <w:tcBorders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18.01.2024-27.01.2024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32" w:type="dxa"/>
            <w:tcBorders>
              <w:top w:val="single" w:sz="4" w:space="0" w:color="000000"/>
              <w:left w:val="single" w:sz="4" w:space="0" w:color="00000A"/>
              <w:right w:val="single" w:sz="4" w:space="0" w:color="00000A"/>
            </w:tcBorders>
          </w:tcPr>
          <w:p w:rsidR="002F5FB1" w:rsidRDefault="002F5FB1" w:rsidP="001370AE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«Формирование здорового и безопасного образа жизни в ОУ»</w:t>
            </w:r>
          </w:p>
        </w:tc>
      </w:tr>
      <w:tr w:rsidR="002F5FB1" w:rsidTr="001370AE">
        <w:trPr>
          <w:trHeight w:val="240"/>
          <w:jc w:val="right"/>
        </w:trPr>
        <w:tc>
          <w:tcPr>
            <w:tcW w:w="42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ind w:left="-107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Файзуллина</w:t>
            </w:r>
          </w:p>
          <w:p w:rsidR="002F5FB1" w:rsidRDefault="002F5FB1" w:rsidP="001370AE">
            <w:pPr>
              <w:pStyle w:val="Standard"/>
              <w:widowControl w:val="0"/>
              <w:spacing w:after="0" w:line="240" w:lineRule="auto"/>
              <w:ind w:left="-107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Зифа</w:t>
            </w:r>
          </w:p>
          <w:p w:rsidR="002F5FB1" w:rsidRDefault="002F5FB1" w:rsidP="001370AE">
            <w:pPr>
              <w:pStyle w:val="Standard"/>
              <w:widowControl w:val="0"/>
              <w:spacing w:after="0" w:line="240" w:lineRule="auto"/>
              <w:ind w:left="-107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Ахнафовна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17.02.2024-28.02.2024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1432</w:t>
            </w:r>
          </w:p>
        </w:tc>
        <w:tc>
          <w:tcPr>
            <w:tcW w:w="9432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«Оказание первой помощи в образовательном учреждении»</w:t>
            </w:r>
          </w:p>
        </w:tc>
      </w:tr>
      <w:tr w:rsidR="002F5FB1" w:rsidTr="001370AE">
        <w:trPr>
          <w:trHeight w:val="245"/>
          <w:jc w:val="right"/>
        </w:trPr>
        <w:tc>
          <w:tcPr>
            <w:tcW w:w="425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ind w:left="-10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06.10.2022-7.10.2022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145234</w:t>
            </w:r>
          </w:p>
        </w:tc>
        <w:tc>
          <w:tcPr>
            <w:tcW w:w="9432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 w:rsidR="002F5FB1" w:rsidRDefault="002F5FB1" w:rsidP="001370AE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«Оказание первой помощи пострадавшим в ОО»,</w:t>
            </w:r>
          </w:p>
        </w:tc>
      </w:tr>
      <w:tr w:rsidR="002F5FB1" w:rsidTr="001370AE">
        <w:trPr>
          <w:trHeight w:val="435"/>
          <w:jc w:val="right"/>
        </w:trPr>
        <w:tc>
          <w:tcPr>
            <w:tcW w:w="425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ind w:left="-10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11.02.2023-14.02.2022</w:t>
            </w:r>
          </w:p>
          <w:p w:rsidR="002F5FB1" w:rsidRDefault="002F5FB1" w:rsidP="001370AE">
            <w:pPr>
              <w:pStyle w:val="Standard"/>
              <w:widowControl w:val="0"/>
              <w:spacing w:after="0" w:line="240" w:lineRule="auto"/>
              <w:ind w:right="-15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180003505214</w:t>
            </w:r>
          </w:p>
        </w:tc>
        <w:tc>
          <w:tcPr>
            <w:tcW w:w="9432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«Организация работы с обучающимися с ОВЗ в контексте реализации обновленных ФГОС НОО и контексте реализации обновленных ФГОС НОО и ФГОСООО»,</w:t>
            </w:r>
          </w:p>
        </w:tc>
      </w:tr>
      <w:tr w:rsidR="002F5FB1" w:rsidTr="001370AE">
        <w:trPr>
          <w:trHeight w:val="390"/>
          <w:jc w:val="right"/>
        </w:trPr>
        <w:tc>
          <w:tcPr>
            <w:tcW w:w="425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ind w:left="-10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22.09-01.10.2022</w:t>
            </w:r>
          </w:p>
          <w:p w:rsidR="002F5FB1" w:rsidRDefault="002F5FB1" w:rsidP="001370AE">
            <w:pPr>
              <w:pStyle w:val="Standard"/>
              <w:widowControl w:val="0"/>
              <w:spacing w:after="0" w:line="240" w:lineRule="auto"/>
              <w:ind w:right="-15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10841</w:t>
            </w:r>
          </w:p>
          <w:p w:rsidR="002F5FB1" w:rsidRDefault="002F5FB1" w:rsidP="001370AE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32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«Достижение личностных, предметных и метапредметных  результатов при изучении русского языка и литературы в свете требований ФГОС основного и среднего образования»</w:t>
            </w:r>
          </w:p>
        </w:tc>
      </w:tr>
      <w:tr w:rsidR="002F5FB1" w:rsidTr="001370AE">
        <w:trPr>
          <w:trHeight w:val="390"/>
          <w:jc w:val="right"/>
        </w:trPr>
        <w:tc>
          <w:tcPr>
            <w:tcW w:w="425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ind w:left="-10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30.10.2023-20.11.2023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2956</w:t>
            </w:r>
          </w:p>
        </w:tc>
        <w:tc>
          <w:tcPr>
            <w:tcW w:w="9432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«Информационная безопасность и формирование медиаграмотности в условиях формирования цифровой среды», г. Уфа</w:t>
            </w:r>
          </w:p>
        </w:tc>
      </w:tr>
      <w:tr w:rsidR="002F5FB1" w:rsidTr="001370AE">
        <w:trPr>
          <w:trHeight w:val="420"/>
          <w:jc w:val="right"/>
        </w:trPr>
        <w:tc>
          <w:tcPr>
            <w:tcW w:w="425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ind w:left="-10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08.04-23.04.2022</w:t>
            </w:r>
          </w:p>
          <w:p w:rsidR="002F5FB1" w:rsidRDefault="002F5FB1" w:rsidP="001370AE">
            <w:pPr>
              <w:pStyle w:val="Standard"/>
              <w:widowControl w:val="0"/>
              <w:spacing w:after="0" w:line="240" w:lineRule="auto"/>
              <w:ind w:right="-15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274643</w:t>
            </w:r>
          </w:p>
          <w:p w:rsidR="002F5FB1" w:rsidRDefault="002F5FB1" w:rsidP="001370AE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32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«Методика обучения дисциплинам «Русский язык» и «Литература» в основной и средней школе в условиях реализации и введения обновленных ФГОС»</w:t>
            </w:r>
          </w:p>
        </w:tc>
      </w:tr>
      <w:tr w:rsidR="002F5FB1" w:rsidTr="001370AE">
        <w:trPr>
          <w:trHeight w:val="780"/>
          <w:jc w:val="right"/>
        </w:trPr>
        <w:tc>
          <w:tcPr>
            <w:tcW w:w="42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ind w:left="-10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12.05-9.06.2022.</w:t>
            </w:r>
          </w:p>
          <w:p w:rsidR="002F5FB1" w:rsidRDefault="002F5FB1" w:rsidP="001370AE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5FB1" w:rsidRDefault="002F5FB1" w:rsidP="001370AE">
            <w:pPr>
              <w:pStyle w:val="Standard"/>
              <w:widowControl w:val="0"/>
              <w:spacing w:after="0" w:line="240" w:lineRule="auto"/>
              <w:ind w:right="-15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 -195103/б</w:t>
            </w:r>
          </w:p>
          <w:p w:rsidR="002F5FB1" w:rsidRDefault="002F5FB1" w:rsidP="001370AE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32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«Использование современного учебного оборудования в центрах образования естественно-научной и технологической направленностей  «Точка роста»,  .Москва</w:t>
            </w:r>
          </w:p>
          <w:p w:rsidR="002F5FB1" w:rsidRDefault="002F5FB1" w:rsidP="001370AE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FB1" w:rsidTr="001370AE">
        <w:trPr>
          <w:trHeight w:val="780"/>
          <w:jc w:val="right"/>
        </w:trPr>
        <w:tc>
          <w:tcPr>
            <w:tcW w:w="42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ind w:left="-10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18.01.2024-27.01.2024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32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«Формирование здорового и безопасного образа жизни в ОУ»</w:t>
            </w:r>
          </w:p>
        </w:tc>
      </w:tr>
      <w:tr w:rsidR="002F5FB1" w:rsidTr="001370AE">
        <w:trPr>
          <w:trHeight w:val="420"/>
          <w:jc w:val="right"/>
        </w:trPr>
        <w:tc>
          <w:tcPr>
            <w:tcW w:w="42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Андерзянов Ирек</w:t>
            </w:r>
          </w:p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Раисович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26.05.2025-04.06.2025</w:t>
            </w:r>
          </w:p>
          <w:p w:rsidR="002F5FB1" w:rsidRDefault="002F5FB1" w:rsidP="001370AE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5FB1" w:rsidRDefault="002F5FB1" w:rsidP="001370AE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32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«Концептуальные подходы к преподаванию предметов «История» и «Обществознание» в свете требований ФГОС», г. Уфа</w:t>
            </w:r>
          </w:p>
        </w:tc>
      </w:tr>
      <w:tr w:rsidR="002F5FB1" w:rsidTr="001370AE">
        <w:trPr>
          <w:trHeight w:val="180"/>
          <w:jc w:val="right"/>
        </w:trPr>
        <w:tc>
          <w:tcPr>
            <w:tcW w:w="425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18.10.2022-27.11.2022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32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«Эффективное управление кадрами в образовательной организации», г. Уфа</w:t>
            </w:r>
          </w:p>
        </w:tc>
      </w:tr>
      <w:tr w:rsidR="002F5FB1" w:rsidTr="001370AE">
        <w:trPr>
          <w:trHeight w:val="450"/>
          <w:jc w:val="right"/>
        </w:trPr>
        <w:tc>
          <w:tcPr>
            <w:tcW w:w="425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07.09.2023-20.09.2023</w:t>
            </w:r>
          </w:p>
          <w:p w:rsidR="002F5FB1" w:rsidRDefault="002F5FB1" w:rsidP="001370AE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5FB1" w:rsidRDefault="002F5FB1" w:rsidP="001370AE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32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«Нормативно-правовые, теоретико-методологические основы и методика реализации предметной области «ОДНК НР», г. Уфа</w:t>
            </w:r>
          </w:p>
        </w:tc>
      </w:tr>
      <w:tr w:rsidR="002F5FB1" w:rsidTr="001370AE">
        <w:trPr>
          <w:trHeight w:val="455"/>
          <w:jc w:val="right"/>
        </w:trPr>
        <w:tc>
          <w:tcPr>
            <w:tcW w:w="425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04.09.2024</w:t>
            </w:r>
          </w:p>
          <w:p w:rsidR="002F5FB1" w:rsidRDefault="002F5FB1" w:rsidP="001370AE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489475818313</w:t>
            </w:r>
          </w:p>
        </w:tc>
        <w:tc>
          <w:tcPr>
            <w:tcW w:w="9432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«ФООП и ФГОС: Методики и практики преподавания ОБЖ в современной школе 2023/24», г. Брянск</w:t>
            </w:r>
          </w:p>
          <w:p w:rsidR="002F5FB1" w:rsidRDefault="002F5FB1" w:rsidP="001370AE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FB1" w:rsidTr="001370AE">
        <w:trPr>
          <w:trHeight w:val="240"/>
          <w:jc w:val="right"/>
        </w:trPr>
        <w:tc>
          <w:tcPr>
            <w:tcW w:w="425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17.02.2024-28.02.2024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363539</w:t>
            </w:r>
          </w:p>
        </w:tc>
        <w:tc>
          <w:tcPr>
            <w:tcW w:w="9432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«Оказание первой помощи пострадавшим в ОО»</w:t>
            </w:r>
          </w:p>
        </w:tc>
      </w:tr>
      <w:tr w:rsidR="002F5FB1" w:rsidTr="001370AE">
        <w:trPr>
          <w:trHeight w:val="210"/>
          <w:jc w:val="right"/>
        </w:trPr>
        <w:tc>
          <w:tcPr>
            <w:tcW w:w="425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12.03.2021-13.03.2021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1271</w:t>
            </w:r>
          </w:p>
        </w:tc>
        <w:tc>
          <w:tcPr>
            <w:tcW w:w="9432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«Оказание первой помощи», г. Уфа</w:t>
            </w:r>
          </w:p>
        </w:tc>
      </w:tr>
      <w:tr w:rsidR="002F5FB1" w:rsidTr="001370AE">
        <w:trPr>
          <w:trHeight w:val="70"/>
          <w:jc w:val="right"/>
        </w:trPr>
        <w:tc>
          <w:tcPr>
            <w:tcW w:w="42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r>
              <w:rPr>
                <w:rFonts w:ascii="Times New Roman" w:hAnsi="Times New Roman" w:cs="Times New Roman"/>
              </w:rPr>
              <w:t>07.09.2023-20.09.2023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8797</w:t>
            </w:r>
          </w:p>
        </w:tc>
        <w:tc>
          <w:tcPr>
            <w:tcW w:w="9432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«Нормативно-правовые, теоретико-методологические и методика реализации предметной области «ОДНК НР»</w:t>
            </w:r>
          </w:p>
        </w:tc>
      </w:tr>
      <w:tr w:rsidR="002F5FB1" w:rsidTr="001370AE">
        <w:trPr>
          <w:trHeight w:val="270"/>
          <w:jc w:val="right"/>
        </w:trPr>
        <w:tc>
          <w:tcPr>
            <w:tcW w:w="42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ДавлиеевРалисАвхадиевич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17.02.2024-28.02.2024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363556</w:t>
            </w:r>
          </w:p>
        </w:tc>
        <w:tc>
          <w:tcPr>
            <w:tcW w:w="9432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«Оказание первой помощи»</w:t>
            </w:r>
          </w:p>
        </w:tc>
      </w:tr>
      <w:tr w:rsidR="002F5FB1" w:rsidTr="001370AE">
        <w:trPr>
          <w:trHeight w:val="225"/>
          <w:jc w:val="right"/>
        </w:trPr>
        <w:tc>
          <w:tcPr>
            <w:tcW w:w="425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06.10.2022-7.10.2022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145231</w:t>
            </w:r>
          </w:p>
        </w:tc>
        <w:tc>
          <w:tcPr>
            <w:tcW w:w="9432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 w:rsidR="002F5FB1" w:rsidRDefault="002F5FB1" w:rsidP="001370AE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«Оказание первой помощи пострадавшим в ОО»,</w:t>
            </w:r>
          </w:p>
        </w:tc>
      </w:tr>
      <w:tr w:rsidR="002F5FB1" w:rsidTr="001370AE">
        <w:trPr>
          <w:trHeight w:val="395"/>
          <w:jc w:val="right"/>
        </w:trPr>
        <w:tc>
          <w:tcPr>
            <w:tcW w:w="425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24.02.2021-05.03.2021</w:t>
            </w:r>
          </w:p>
          <w:p w:rsidR="002F5FB1" w:rsidRDefault="002F5FB1" w:rsidP="001370AE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4107</w:t>
            </w:r>
          </w:p>
          <w:p w:rsidR="002F5FB1" w:rsidRDefault="002F5FB1" w:rsidP="001370AE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32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«Методическое сопровождение педагогов по повышению качества подготовки обучающихся к ГИА по химии»</w:t>
            </w:r>
          </w:p>
        </w:tc>
      </w:tr>
      <w:tr w:rsidR="002F5FB1" w:rsidTr="001370AE">
        <w:trPr>
          <w:trHeight w:val="495"/>
          <w:jc w:val="right"/>
        </w:trPr>
        <w:tc>
          <w:tcPr>
            <w:tcW w:w="425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10.03.2021-19.03.2021</w:t>
            </w:r>
          </w:p>
          <w:p w:rsidR="002F5FB1" w:rsidRDefault="002F5FB1" w:rsidP="001370AE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4902</w:t>
            </w:r>
          </w:p>
          <w:p w:rsidR="002F5FB1" w:rsidRDefault="002F5FB1" w:rsidP="001370AE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32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«Учебно- исследовательская и проектная деятельность обучающихся по биологии в сфере требований ФГОС СОО»</w:t>
            </w:r>
          </w:p>
        </w:tc>
      </w:tr>
      <w:tr w:rsidR="002F5FB1" w:rsidTr="001370AE">
        <w:trPr>
          <w:trHeight w:val="980"/>
          <w:jc w:val="right"/>
        </w:trPr>
        <w:tc>
          <w:tcPr>
            <w:tcW w:w="42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02.07.2020-30.11.2020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у-20200/б</w:t>
            </w:r>
          </w:p>
        </w:tc>
        <w:tc>
          <w:tcPr>
            <w:tcW w:w="9432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«Совершенствование предметных и методических компетенции педагогических работников (в том числе в области формирования функциональной грамотности ) в рамках реализации федерального проекта «Учитель будущего»</w:t>
            </w:r>
          </w:p>
          <w:p w:rsidR="002F5FB1" w:rsidRDefault="002F5FB1" w:rsidP="001370AE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FB1" w:rsidTr="001370AE">
        <w:trPr>
          <w:trHeight w:val="980"/>
          <w:jc w:val="right"/>
        </w:trPr>
        <w:tc>
          <w:tcPr>
            <w:tcW w:w="42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08.04.2024-18.04.2024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32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 Учебно-исследовательская и  проектная деятельность обучающихся по биологии и химии в условии реализации обновленного ФГОС ООО»</w:t>
            </w:r>
          </w:p>
        </w:tc>
      </w:tr>
      <w:tr w:rsidR="002F5FB1" w:rsidTr="001370AE">
        <w:trPr>
          <w:trHeight w:val="980"/>
          <w:jc w:val="right"/>
        </w:trPr>
        <w:tc>
          <w:tcPr>
            <w:tcW w:w="42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18.01.2024-27.01.2024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32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«Формирование здорового и безопасного образа жизни в ОУ»</w:t>
            </w:r>
          </w:p>
        </w:tc>
      </w:tr>
      <w:tr w:rsidR="002F5FB1" w:rsidTr="001370AE">
        <w:trPr>
          <w:trHeight w:val="150"/>
          <w:jc w:val="right"/>
        </w:trPr>
        <w:tc>
          <w:tcPr>
            <w:tcW w:w="42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Гареева</w:t>
            </w:r>
          </w:p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Ляля</w:t>
            </w:r>
          </w:p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Марсовна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17.02.2024-28.02.2024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363540</w:t>
            </w:r>
          </w:p>
        </w:tc>
        <w:tc>
          <w:tcPr>
            <w:tcW w:w="9432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«Оказание первой помощи»</w:t>
            </w:r>
          </w:p>
        </w:tc>
      </w:tr>
      <w:tr w:rsidR="002F5FB1" w:rsidTr="001370AE">
        <w:trPr>
          <w:trHeight w:val="465"/>
          <w:jc w:val="right"/>
        </w:trPr>
        <w:tc>
          <w:tcPr>
            <w:tcW w:w="425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14.02.2023-17.02.2023</w:t>
            </w:r>
          </w:p>
          <w:p w:rsidR="002F5FB1" w:rsidRDefault="002F5FB1" w:rsidP="001370AE">
            <w:pPr>
              <w:pStyle w:val="Standard"/>
              <w:widowControl w:val="0"/>
              <w:spacing w:after="0" w:line="240" w:lineRule="auto"/>
              <w:ind w:right="-15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127133</w:t>
            </w:r>
          </w:p>
          <w:p w:rsidR="002F5FB1" w:rsidRDefault="002F5FB1" w:rsidP="001370AE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32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«Организация работы с обучающимися с ограниченными возможностями здоровья (ОВЗ) в контексте реализации обновленных ФГОС НОО и ФГОС ООО»</w:t>
            </w:r>
          </w:p>
        </w:tc>
      </w:tr>
      <w:tr w:rsidR="002F5FB1" w:rsidTr="001370AE">
        <w:trPr>
          <w:trHeight w:val="225"/>
          <w:jc w:val="right"/>
        </w:trPr>
        <w:tc>
          <w:tcPr>
            <w:tcW w:w="425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06.10.2022-07.10.2022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145230</w:t>
            </w:r>
          </w:p>
        </w:tc>
        <w:tc>
          <w:tcPr>
            <w:tcW w:w="9432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«Оказание первой помощи пострадавшим в образовательной организации»</w:t>
            </w:r>
          </w:p>
        </w:tc>
      </w:tr>
      <w:tr w:rsidR="002F5FB1" w:rsidTr="001370AE">
        <w:trPr>
          <w:trHeight w:val="510"/>
          <w:jc w:val="right"/>
        </w:trPr>
        <w:tc>
          <w:tcPr>
            <w:tcW w:w="425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22.09.2022-01.10.2022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10820</w:t>
            </w:r>
          </w:p>
          <w:p w:rsidR="002F5FB1" w:rsidRDefault="002F5FB1" w:rsidP="001370AE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32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«Достижение личностных, предметных и метапредметных результатов при изучении русского языка и литературы в свете требований ФГОС основного и среднего общего образования»</w:t>
            </w:r>
          </w:p>
        </w:tc>
      </w:tr>
      <w:tr w:rsidR="002F5FB1" w:rsidTr="001370AE">
        <w:trPr>
          <w:trHeight w:val="405"/>
          <w:jc w:val="right"/>
        </w:trPr>
        <w:tc>
          <w:tcPr>
            <w:tcW w:w="425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16.08.2022-20.09.2022</w:t>
            </w:r>
          </w:p>
          <w:p w:rsidR="002F5FB1" w:rsidRDefault="002F5FB1" w:rsidP="001370AE">
            <w:pPr>
              <w:pStyle w:val="Standard"/>
              <w:widowControl w:val="0"/>
              <w:spacing w:after="0" w:line="240" w:lineRule="auto"/>
              <w:ind w:right="-15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у-195052/б</w:t>
            </w:r>
          </w:p>
          <w:p w:rsidR="002F5FB1" w:rsidRDefault="002F5FB1" w:rsidP="001370AE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32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«Использование современного учебного оборудования в центрах образования естественно-научной и технологической направленности «Точка роста»</w:t>
            </w:r>
          </w:p>
        </w:tc>
      </w:tr>
      <w:tr w:rsidR="002F5FB1" w:rsidTr="001370AE">
        <w:trPr>
          <w:trHeight w:val="270"/>
          <w:jc w:val="right"/>
        </w:trPr>
        <w:tc>
          <w:tcPr>
            <w:tcW w:w="425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01.02.2021-10.02.2021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1887</w:t>
            </w:r>
          </w:p>
        </w:tc>
        <w:tc>
          <w:tcPr>
            <w:tcW w:w="9432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«Профилактическая работа социального педагога в образовательной организации»</w:t>
            </w:r>
          </w:p>
        </w:tc>
      </w:tr>
      <w:tr w:rsidR="002F5FB1" w:rsidTr="001370AE">
        <w:trPr>
          <w:trHeight w:val="515"/>
          <w:jc w:val="right"/>
        </w:trPr>
        <w:tc>
          <w:tcPr>
            <w:tcW w:w="425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01.02.2021-10.02.2021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1247</w:t>
            </w:r>
          </w:p>
          <w:p w:rsidR="002F5FB1" w:rsidRDefault="002F5FB1" w:rsidP="001370AE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32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«Методические основы преподавания татарского языка и литературы в условиях реализации ФГОС и профессионального стандарта педагога»</w:t>
            </w:r>
          </w:p>
        </w:tc>
      </w:tr>
      <w:tr w:rsidR="002F5FB1" w:rsidTr="001370AE">
        <w:trPr>
          <w:trHeight w:val="435"/>
          <w:jc w:val="right"/>
        </w:trPr>
        <w:tc>
          <w:tcPr>
            <w:tcW w:w="425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10.02.2020-14.02.2020</w:t>
            </w:r>
          </w:p>
          <w:p w:rsidR="002F5FB1" w:rsidRDefault="002F5FB1" w:rsidP="001370AE">
            <w:pPr>
              <w:pStyle w:val="Standard"/>
              <w:widowControl w:val="0"/>
              <w:spacing w:after="0" w:line="240" w:lineRule="auto"/>
              <w:ind w:right="-15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295</w:t>
            </w:r>
          </w:p>
          <w:p w:rsidR="002F5FB1" w:rsidRDefault="002F5FB1" w:rsidP="001370AE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32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«Организация образовательной деятельности в условиях реализации ФГОС обучающихся с ограниченными возможностями здоровья»</w:t>
            </w:r>
          </w:p>
        </w:tc>
      </w:tr>
      <w:tr w:rsidR="002F5FB1" w:rsidTr="001370AE">
        <w:trPr>
          <w:trHeight w:val="630"/>
          <w:jc w:val="right"/>
        </w:trPr>
        <w:tc>
          <w:tcPr>
            <w:tcW w:w="425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01.09.2020-14.09.2020</w:t>
            </w:r>
          </w:p>
          <w:p w:rsidR="002F5FB1" w:rsidRDefault="002F5FB1" w:rsidP="001370AE">
            <w:pPr>
              <w:pStyle w:val="Standard"/>
              <w:widowControl w:val="0"/>
              <w:spacing w:after="0" w:line="240" w:lineRule="auto"/>
              <w:ind w:right="-15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5784</w:t>
            </w:r>
          </w:p>
        </w:tc>
        <w:tc>
          <w:tcPr>
            <w:tcW w:w="9432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«Ассоциации образовательных организации «Электронное образование Республики Башкортостан». Ключевые компетенции цифровой экономики»</w:t>
            </w:r>
          </w:p>
        </w:tc>
      </w:tr>
      <w:tr w:rsidR="002F5FB1" w:rsidTr="001370AE">
        <w:trPr>
          <w:trHeight w:val="630"/>
          <w:jc w:val="right"/>
        </w:trPr>
        <w:tc>
          <w:tcPr>
            <w:tcW w:w="425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1.11.2023-11.11.2023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12609</w:t>
            </w:r>
          </w:p>
        </w:tc>
        <w:tc>
          <w:tcPr>
            <w:tcW w:w="9432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«Современные технологии обучения татарскому языку и литературе в условиях реализации ФГОС СОО и профессионального стандарта педагога»</w:t>
            </w:r>
          </w:p>
        </w:tc>
      </w:tr>
      <w:tr w:rsidR="002F5FB1" w:rsidTr="001370AE">
        <w:trPr>
          <w:trHeight w:val="630"/>
          <w:jc w:val="right"/>
        </w:trPr>
        <w:tc>
          <w:tcPr>
            <w:tcW w:w="425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13.11 2023-25.11.2023.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13172</w:t>
            </w:r>
          </w:p>
        </w:tc>
        <w:tc>
          <w:tcPr>
            <w:tcW w:w="9432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«Методические особенности преподавания башкирского языка и литературы в условиях реализации ФГОС»</w:t>
            </w:r>
          </w:p>
        </w:tc>
      </w:tr>
      <w:tr w:rsidR="002F5FB1" w:rsidTr="001370AE">
        <w:trPr>
          <w:trHeight w:val="630"/>
          <w:jc w:val="right"/>
        </w:trPr>
        <w:tc>
          <w:tcPr>
            <w:tcW w:w="42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18.01.2024-27.01.2024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32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 Формирование здорового образа жизни в ОУ»</w:t>
            </w:r>
          </w:p>
        </w:tc>
      </w:tr>
      <w:tr w:rsidR="002F5FB1" w:rsidTr="001370AE">
        <w:trPr>
          <w:trHeight w:val="285"/>
          <w:jc w:val="right"/>
        </w:trPr>
        <w:tc>
          <w:tcPr>
            <w:tcW w:w="42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:rsidR="002F5FB1" w:rsidRDefault="002F5FB1" w:rsidP="001370AE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Гареева</w:t>
            </w:r>
          </w:p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ИлинаАнасовна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17.02.2024-28.02.2024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363544</w:t>
            </w:r>
          </w:p>
        </w:tc>
        <w:tc>
          <w:tcPr>
            <w:tcW w:w="9432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«Оказание первой помощи пострадавшим в образовательной организации»</w:t>
            </w:r>
          </w:p>
        </w:tc>
      </w:tr>
      <w:tr w:rsidR="002F5FB1" w:rsidTr="001370AE">
        <w:trPr>
          <w:trHeight w:val="425"/>
          <w:jc w:val="right"/>
        </w:trPr>
        <w:tc>
          <w:tcPr>
            <w:tcW w:w="425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22.02.2023-25.02.2023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128124</w:t>
            </w:r>
          </w:p>
        </w:tc>
        <w:tc>
          <w:tcPr>
            <w:tcW w:w="9432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«Ведение и развитие учебного процесса с использование современных педагогических технологий в контексте реализации обновленных ФГОС НОО и ООО»</w:t>
            </w:r>
          </w:p>
        </w:tc>
      </w:tr>
      <w:tr w:rsidR="002F5FB1" w:rsidTr="001370AE">
        <w:trPr>
          <w:trHeight w:val="363"/>
          <w:jc w:val="right"/>
        </w:trPr>
        <w:tc>
          <w:tcPr>
            <w:tcW w:w="425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05.10.2023-21.10.2023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32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«Формирование функциональной грамотности обучающихся в контексте обновленного ФГОС НОО»</w:t>
            </w:r>
          </w:p>
        </w:tc>
      </w:tr>
      <w:tr w:rsidR="002F5FB1" w:rsidTr="001370AE">
        <w:trPr>
          <w:trHeight w:val="363"/>
          <w:jc w:val="right"/>
        </w:trPr>
        <w:tc>
          <w:tcPr>
            <w:tcW w:w="425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18.04.2024-27.04.2024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32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«Основные направления организации внеурочной деятельности обучающихся в условиях реализации ФГОС ООО и ФГОС СОО».</w:t>
            </w:r>
          </w:p>
        </w:tc>
      </w:tr>
      <w:tr w:rsidR="002F5FB1" w:rsidTr="001370AE">
        <w:trPr>
          <w:trHeight w:val="363"/>
          <w:jc w:val="right"/>
        </w:trPr>
        <w:tc>
          <w:tcPr>
            <w:tcW w:w="425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11.04.2024-24.04.2024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32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«Обновленный ФГОС НОО: организация образовательного процесса»</w:t>
            </w:r>
          </w:p>
        </w:tc>
      </w:tr>
      <w:tr w:rsidR="002F5FB1" w:rsidTr="001370AE">
        <w:trPr>
          <w:trHeight w:val="363"/>
          <w:jc w:val="right"/>
        </w:trPr>
        <w:tc>
          <w:tcPr>
            <w:tcW w:w="42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18.01.2024-27.01.2024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32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 Формирование здорового образа жизни в ОУ»</w:t>
            </w:r>
          </w:p>
        </w:tc>
      </w:tr>
      <w:tr w:rsidR="002F5FB1" w:rsidTr="001370AE">
        <w:trPr>
          <w:trHeight w:val="255"/>
          <w:jc w:val="right"/>
        </w:trPr>
        <w:tc>
          <w:tcPr>
            <w:tcW w:w="42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Гареев Винер Фанисович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17.02.2024-28.02.2024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363546</w:t>
            </w:r>
          </w:p>
        </w:tc>
        <w:tc>
          <w:tcPr>
            <w:tcW w:w="9432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«Оказание первой помощи»</w:t>
            </w:r>
          </w:p>
        </w:tc>
      </w:tr>
      <w:tr w:rsidR="002F5FB1" w:rsidTr="001370AE">
        <w:trPr>
          <w:trHeight w:val="260"/>
          <w:jc w:val="right"/>
        </w:trPr>
        <w:tc>
          <w:tcPr>
            <w:tcW w:w="425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06.10.2022-07.10.2022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145238</w:t>
            </w:r>
          </w:p>
        </w:tc>
        <w:tc>
          <w:tcPr>
            <w:tcW w:w="9432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«Оказание первой помощи пострадавшим в образовательной организации»</w:t>
            </w:r>
          </w:p>
        </w:tc>
      </w:tr>
      <w:tr w:rsidR="002F5FB1" w:rsidTr="001370AE">
        <w:trPr>
          <w:trHeight w:val="434"/>
          <w:jc w:val="right"/>
        </w:trPr>
        <w:tc>
          <w:tcPr>
            <w:tcW w:w="425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11.01.2021-20.01.202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1017</w:t>
            </w:r>
          </w:p>
        </w:tc>
        <w:tc>
          <w:tcPr>
            <w:tcW w:w="9432" w:type="dxa"/>
            <w:tcBorders>
              <w:top w:val="single" w:sz="4" w:space="0" w:color="000000"/>
              <w:left w:val="single" w:sz="4" w:space="0" w:color="00000A"/>
              <w:right w:val="single" w:sz="4" w:space="0" w:color="00000A"/>
            </w:tcBorders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«Организация образовательной деятельности по предмету «Физическая культура» в условиях реализации</w:t>
            </w:r>
          </w:p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ФГОС СОО»</w:t>
            </w:r>
          </w:p>
        </w:tc>
      </w:tr>
      <w:tr w:rsidR="002F5FB1" w:rsidTr="001370AE">
        <w:trPr>
          <w:trHeight w:val="390"/>
          <w:jc w:val="right"/>
        </w:trPr>
        <w:tc>
          <w:tcPr>
            <w:tcW w:w="425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16.08.2022-20.09.2022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у-195051/б</w:t>
            </w:r>
          </w:p>
        </w:tc>
        <w:tc>
          <w:tcPr>
            <w:tcW w:w="9432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«Использование современного учебного оборудования в центрах образования естественно-научной и технологической направленности «Точка роста»</w:t>
            </w:r>
          </w:p>
        </w:tc>
      </w:tr>
      <w:tr w:rsidR="002F5FB1" w:rsidTr="001370AE">
        <w:trPr>
          <w:trHeight w:val="360"/>
          <w:jc w:val="right"/>
        </w:trPr>
        <w:tc>
          <w:tcPr>
            <w:tcW w:w="425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28.02.2023-03.03.2023</w:t>
            </w:r>
          </w:p>
          <w:p w:rsidR="002F5FB1" w:rsidRDefault="002F5FB1" w:rsidP="001370AE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128772</w:t>
            </w:r>
          </w:p>
          <w:p w:rsidR="002F5FB1" w:rsidRDefault="002F5FB1" w:rsidP="001370AE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32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«Организация работы с обучающимися с ограниченными возможностями здоровья (ОВЗ) в контексте реализации обновленных ФГОС НОО и ФГОС ООО»</w:t>
            </w:r>
          </w:p>
        </w:tc>
      </w:tr>
      <w:tr w:rsidR="002F5FB1" w:rsidTr="001370AE">
        <w:trPr>
          <w:trHeight w:val="245"/>
          <w:jc w:val="right"/>
        </w:trPr>
        <w:tc>
          <w:tcPr>
            <w:tcW w:w="425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28.01.2021-06.02.2021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1121</w:t>
            </w:r>
          </w:p>
        </w:tc>
        <w:tc>
          <w:tcPr>
            <w:tcW w:w="9432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«Преподавание технологии в условиях реализации ФГОС»</w:t>
            </w:r>
          </w:p>
        </w:tc>
      </w:tr>
      <w:tr w:rsidR="002F5FB1" w:rsidTr="001370AE">
        <w:trPr>
          <w:trHeight w:val="375"/>
          <w:jc w:val="right"/>
        </w:trPr>
        <w:tc>
          <w:tcPr>
            <w:tcW w:w="425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10.02.2020-14.02.2020</w:t>
            </w:r>
          </w:p>
          <w:p w:rsidR="002F5FB1" w:rsidRDefault="002F5FB1" w:rsidP="001370AE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294</w:t>
            </w:r>
          </w:p>
          <w:p w:rsidR="002F5FB1" w:rsidRDefault="002F5FB1" w:rsidP="001370AE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32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«Организация образовательной деятельности в условиях реализации ФГОС обучающихся с ограниченными</w:t>
            </w:r>
          </w:p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возможностями здоровья»</w:t>
            </w:r>
          </w:p>
        </w:tc>
      </w:tr>
      <w:tr w:rsidR="002F5FB1" w:rsidTr="001370AE">
        <w:trPr>
          <w:trHeight w:val="530"/>
          <w:jc w:val="right"/>
        </w:trPr>
        <w:tc>
          <w:tcPr>
            <w:tcW w:w="425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01.09.2020-14.02.20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5671</w:t>
            </w:r>
          </w:p>
        </w:tc>
        <w:tc>
          <w:tcPr>
            <w:tcW w:w="9432" w:type="dxa"/>
            <w:tcBorders>
              <w:top w:val="single" w:sz="4" w:space="0" w:color="000000"/>
              <w:left w:val="single" w:sz="4" w:space="0" w:color="00000A"/>
              <w:right w:val="single" w:sz="4" w:space="0" w:color="00000A"/>
            </w:tcBorders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«Ассоциации образовательных организации «Электронное образование Республики Башкортостан». Ключевые компетенции цифровой экономики»</w:t>
            </w:r>
          </w:p>
        </w:tc>
      </w:tr>
      <w:tr w:rsidR="002F5FB1" w:rsidTr="001370AE">
        <w:trPr>
          <w:trHeight w:val="530"/>
          <w:jc w:val="right"/>
        </w:trPr>
        <w:tc>
          <w:tcPr>
            <w:tcW w:w="425" w:type="dxa"/>
            <w:tcBorders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6.112023-17.11.2023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12580</w:t>
            </w:r>
          </w:p>
        </w:tc>
        <w:tc>
          <w:tcPr>
            <w:tcW w:w="9432" w:type="dxa"/>
            <w:tcBorders>
              <w:top w:val="single" w:sz="4" w:space="0" w:color="000000"/>
              <w:left w:val="single" w:sz="4" w:space="0" w:color="00000A"/>
              <w:right w:val="single" w:sz="4" w:space="0" w:color="00000A"/>
            </w:tcBorders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«Психология физической культуры и спорта»</w:t>
            </w:r>
          </w:p>
        </w:tc>
      </w:tr>
      <w:tr w:rsidR="002F5FB1" w:rsidTr="001370AE">
        <w:trPr>
          <w:trHeight w:val="530"/>
          <w:jc w:val="right"/>
        </w:trPr>
        <w:tc>
          <w:tcPr>
            <w:tcW w:w="425" w:type="dxa"/>
            <w:tcBorders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15.11.2023-28.11.2023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13082</w:t>
            </w:r>
          </w:p>
        </w:tc>
        <w:tc>
          <w:tcPr>
            <w:tcW w:w="9432" w:type="dxa"/>
            <w:tcBorders>
              <w:top w:val="single" w:sz="4" w:space="0" w:color="000000"/>
              <w:left w:val="single" w:sz="4" w:space="0" w:color="00000A"/>
              <w:right w:val="single" w:sz="4" w:space="0" w:color="00000A"/>
            </w:tcBorders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«Предметно-методологическое и нормативно-правовое обеспечение образовательного процесса по географии в условиях внедрения обновленных ФГОС ООО»</w:t>
            </w:r>
          </w:p>
        </w:tc>
      </w:tr>
      <w:tr w:rsidR="002F5FB1" w:rsidTr="001370AE">
        <w:trPr>
          <w:trHeight w:val="530"/>
          <w:jc w:val="right"/>
        </w:trPr>
        <w:tc>
          <w:tcPr>
            <w:tcW w:w="425" w:type="dxa"/>
            <w:tcBorders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20.11.2023-2.12.2023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32" w:type="dxa"/>
            <w:tcBorders>
              <w:top w:val="single" w:sz="4" w:space="0" w:color="000000"/>
              <w:left w:val="single" w:sz="4" w:space="0" w:color="00000A"/>
              <w:right w:val="single" w:sz="4" w:space="0" w:color="00000A"/>
            </w:tcBorders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«Образовательная робототехника в учебном предмете  «Технология»</w:t>
            </w:r>
          </w:p>
        </w:tc>
      </w:tr>
      <w:tr w:rsidR="002F5FB1" w:rsidTr="001370AE">
        <w:trPr>
          <w:trHeight w:val="230"/>
          <w:jc w:val="right"/>
        </w:trPr>
        <w:tc>
          <w:tcPr>
            <w:tcW w:w="42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Закирзянова Эльза Габделькавиевна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17.02.2024-28.02.2024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363547</w:t>
            </w:r>
          </w:p>
        </w:tc>
        <w:tc>
          <w:tcPr>
            <w:tcW w:w="9432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«Оказание первой помощи», г. Уфа</w:t>
            </w:r>
          </w:p>
        </w:tc>
      </w:tr>
      <w:tr w:rsidR="002F5FB1" w:rsidTr="001370AE">
        <w:trPr>
          <w:trHeight w:val="260"/>
          <w:jc w:val="right"/>
        </w:trPr>
        <w:tc>
          <w:tcPr>
            <w:tcW w:w="425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16.02.2021-27.02.2021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3033</w:t>
            </w:r>
          </w:p>
        </w:tc>
        <w:tc>
          <w:tcPr>
            <w:tcW w:w="9432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«Инновационные технологии в образование и их применение в условиях реализации ФГОС НОО», г. Уфа</w:t>
            </w:r>
          </w:p>
        </w:tc>
      </w:tr>
      <w:tr w:rsidR="002F5FB1" w:rsidTr="001370AE">
        <w:trPr>
          <w:trHeight w:val="420"/>
          <w:jc w:val="right"/>
        </w:trPr>
        <w:tc>
          <w:tcPr>
            <w:tcW w:w="425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06.02.2023-15.02.2023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2827</w:t>
            </w:r>
          </w:p>
        </w:tc>
        <w:tc>
          <w:tcPr>
            <w:tcW w:w="9432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«Достижения личностных, предметных, метапредметных результатов при изучении татарского языка и</w:t>
            </w:r>
          </w:p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литературы в условиях реализации ФГОС», г. Уфа</w:t>
            </w:r>
          </w:p>
        </w:tc>
      </w:tr>
      <w:tr w:rsidR="002F5FB1" w:rsidTr="001370AE">
        <w:trPr>
          <w:trHeight w:val="510"/>
          <w:jc w:val="right"/>
        </w:trPr>
        <w:tc>
          <w:tcPr>
            <w:tcW w:w="425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18.10.2023-21.10.2023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159628</w:t>
            </w:r>
          </w:p>
        </w:tc>
        <w:tc>
          <w:tcPr>
            <w:tcW w:w="9432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«Основы религиозных культур и светской этике: теория и методика преподавания в образовательной организации», г. Красноярск</w:t>
            </w:r>
          </w:p>
        </w:tc>
      </w:tr>
      <w:tr w:rsidR="002F5FB1" w:rsidTr="001370AE">
        <w:trPr>
          <w:trHeight w:val="415"/>
          <w:jc w:val="right"/>
        </w:trPr>
        <w:tc>
          <w:tcPr>
            <w:tcW w:w="425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16.08.2022-20.09.2022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у-193209/б</w:t>
            </w:r>
          </w:p>
        </w:tc>
        <w:tc>
          <w:tcPr>
            <w:tcW w:w="9432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«Использование современного учебного образования детских технопарков «Кванториум» на базе общеобразовательных организаций (естественно-научное направление ) –Точка роста», г. Москва</w:t>
            </w:r>
          </w:p>
        </w:tc>
      </w:tr>
      <w:tr w:rsidR="002F5FB1" w:rsidTr="001370AE">
        <w:trPr>
          <w:trHeight w:val="465"/>
          <w:jc w:val="right"/>
        </w:trPr>
        <w:tc>
          <w:tcPr>
            <w:tcW w:w="425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04.04.2022-12.04.2022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274272</w:t>
            </w:r>
          </w:p>
        </w:tc>
        <w:tc>
          <w:tcPr>
            <w:tcW w:w="9432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«Содержание и методика преподавания в начальной школе в условиях реализации требований ФГОС НОО нового поколения»,  г.Абакан</w:t>
            </w:r>
          </w:p>
        </w:tc>
      </w:tr>
      <w:tr w:rsidR="002F5FB1" w:rsidTr="001370AE">
        <w:trPr>
          <w:trHeight w:val="440"/>
          <w:jc w:val="right"/>
        </w:trPr>
        <w:tc>
          <w:tcPr>
            <w:tcW w:w="425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06.10.2022-07.10.2022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145239</w:t>
            </w:r>
          </w:p>
        </w:tc>
        <w:tc>
          <w:tcPr>
            <w:tcW w:w="9432" w:type="dxa"/>
            <w:tcBorders>
              <w:top w:val="single" w:sz="4" w:space="0" w:color="000000"/>
              <w:left w:val="single" w:sz="4" w:space="0" w:color="00000A"/>
              <w:right w:val="single" w:sz="4" w:space="0" w:color="00000A"/>
            </w:tcBorders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«Оказание первой помощи пострадавшим в образовательной организации», Комиссия Автономной коммерческой организации профессионального образования «Платформа»</w:t>
            </w:r>
          </w:p>
        </w:tc>
      </w:tr>
      <w:tr w:rsidR="002F5FB1" w:rsidTr="001370AE">
        <w:trPr>
          <w:trHeight w:val="351"/>
          <w:jc w:val="right"/>
        </w:trPr>
        <w:tc>
          <w:tcPr>
            <w:tcW w:w="42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5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Хаметзянова Лилия Масалимовна</w:t>
            </w:r>
          </w:p>
          <w:p w:rsidR="002F5FB1" w:rsidRDefault="002F5FB1" w:rsidP="001370AE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17.02.2024-28.02.2024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363545</w:t>
            </w:r>
          </w:p>
        </w:tc>
        <w:tc>
          <w:tcPr>
            <w:tcW w:w="9432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 w:rsidR="002F5FB1" w:rsidRDefault="002F5FB1" w:rsidP="001370AE">
            <w:r>
              <w:rPr>
                <w:rFonts w:ascii="Times New Roman" w:hAnsi="Times New Roman" w:cs="Times New Roman"/>
                <w:sz w:val="20"/>
                <w:szCs w:val="20"/>
              </w:rPr>
              <w:t>«Оказание первой помощи пострадавшим в образовательной организации»</w:t>
            </w:r>
          </w:p>
        </w:tc>
      </w:tr>
      <w:tr w:rsidR="002F5FB1" w:rsidTr="001370AE">
        <w:trPr>
          <w:trHeight w:val="571"/>
          <w:jc w:val="right"/>
        </w:trPr>
        <w:tc>
          <w:tcPr>
            <w:tcW w:w="425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17.04.2022-24.04.2022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275279</w:t>
            </w:r>
          </w:p>
        </w:tc>
        <w:tc>
          <w:tcPr>
            <w:tcW w:w="9432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 w:rsidR="002F5FB1" w:rsidRDefault="002F5FB1" w:rsidP="001370AE">
            <w:r>
              <w:rPr>
                <w:rFonts w:ascii="Times New Roman" w:hAnsi="Times New Roman" w:cs="Times New Roman"/>
                <w:sz w:val="20"/>
                <w:szCs w:val="20"/>
              </w:rPr>
              <w:t>«Содержание и методика преподавания в начальной школе в условиях реализации требований ФГОС НОО нового поколения»,  г.Абакан</w:t>
            </w:r>
          </w:p>
        </w:tc>
      </w:tr>
      <w:tr w:rsidR="002F5FB1" w:rsidTr="001370AE">
        <w:trPr>
          <w:trHeight w:val="435"/>
          <w:jc w:val="right"/>
        </w:trPr>
        <w:tc>
          <w:tcPr>
            <w:tcW w:w="425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16.08.2022-20.09.2022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у-193211/б</w:t>
            </w:r>
          </w:p>
        </w:tc>
        <w:tc>
          <w:tcPr>
            <w:tcW w:w="9432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 w:rsidR="002F5FB1" w:rsidRDefault="002F5FB1" w:rsidP="001370AE">
            <w:r>
              <w:rPr>
                <w:rFonts w:ascii="Times New Roman" w:hAnsi="Times New Roman" w:cs="Times New Roman"/>
                <w:sz w:val="20"/>
                <w:szCs w:val="20"/>
              </w:rPr>
              <w:t>«Использование современного учебного образования детских технопарков «Кванториум» на базе общеобразовательных организаций (естественно-научное направление ) –Точка роста», г. Москва</w:t>
            </w:r>
          </w:p>
        </w:tc>
      </w:tr>
      <w:tr w:rsidR="002F5FB1" w:rsidTr="001370AE">
        <w:trPr>
          <w:trHeight w:val="480"/>
          <w:jc w:val="right"/>
        </w:trPr>
        <w:tc>
          <w:tcPr>
            <w:tcW w:w="425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11.02.2023-14.03.2023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129839</w:t>
            </w:r>
          </w:p>
        </w:tc>
        <w:tc>
          <w:tcPr>
            <w:tcW w:w="9432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 w:rsidR="002F5FB1" w:rsidRDefault="002F5FB1" w:rsidP="001370AE">
            <w:r>
              <w:rPr>
                <w:rFonts w:ascii="Times New Roman" w:hAnsi="Times New Roman" w:cs="Times New Roman"/>
                <w:sz w:val="20"/>
                <w:szCs w:val="20"/>
              </w:rPr>
              <w:t>«Организация работы с обучающимися с ограниченными возможностями здоровья (ОВЗ) в контексте реализации обновленных ФГОС НОО и ФГОС ООО», г. Красноярск</w:t>
            </w:r>
          </w:p>
        </w:tc>
      </w:tr>
      <w:tr w:rsidR="002F5FB1" w:rsidTr="001370AE">
        <w:trPr>
          <w:trHeight w:val="220"/>
          <w:jc w:val="right"/>
        </w:trPr>
        <w:tc>
          <w:tcPr>
            <w:tcW w:w="425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30.10.2023-20.11.2023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2962</w:t>
            </w:r>
          </w:p>
        </w:tc>
        <w:tc>
          <w:tcPr>
            <w:tcW w:w="9432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 w:rsidR="002F5FB1" w:rsidRDefault="002F5FB1" w:rsidP="001370AE">
            <w:r>
              <w:rPr>
                <w:rFonts w:ascii="Times New Roman" w:hAnsi="Times New Roman" w:cs="Times New Roman"/>
                <w:sz w:val="20"/>
                <w:szCs w:val="20"/>
              </w:rPr>
              <w:t>«Информационная безопасность и формирование медиаграмотности в условиях формирования цифровой среды», г. Уфа</w:t>
            </w:r>
          </w:p>
        </w:tc>
      </w:tr>
      <w:tr w:rsidR="002F5FB1" w:rsidTr="001370AE">
        <w:trPr>
          <w:trHeight w:val="220"/>
          <w:jc w:val="right"/>
        </w:trPr>
        <w:tc>
          <w:tcPr>
            <w:tcW w:w="425" w:type="dxa"/>
            <w:tcBorders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16.11.2023-22.11.2023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353545</w:t>
            </w:r>
          </w:p>
        </w:tc>
        <w:tc>
          <w:tcPr>
            <w:tcW w:w="9432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 w:rsidR="002F5FB1" w:rsidRDefault="002F5FB1" w:rsidP="001370AE">
            <w:r>
              <w:rPr>
                <w:rFonts w:ascii="Times New Roman" w:hAnsi="Times New Roman" w:cs="Times New Roman"/>
                <w:sz w:val="20"/>
                <w:szCs w:val="20"/>
              </w:rPr>
              <w:t>«Организация и методика преподавания музыки в основной и средней школе в условиях обновленных ФГОС»</w:t>
            </w:r>
          </w:p>
        </w:tc>
      </w:tr>
      <w:tr w:rsidR="002F5FB1" w:rsidTr="001370AE">
        <w:trPr>
          <w:trHeight w:val="220"/>
          <w:jc w:val="right"/>
        </w:trPr>
        <w:tc>
          <w:tcPr>
            <w:tcW w:w="425" w:type="dxa"/>
            <w:tcBorders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left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9.11.2023-15.11.2023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351617</w:t>
            </w:r>
          </w:p>
        </w:tc>
        <w:tc>
          <w:tcPr>
            <w:tcW w:w="9432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 w:rsidR="002F5FB1" w:rsidRDefault="002F5FB1" w:rsidP="001370AE">
            <w:r>
              <w:rPr>
                <w:rFonts w:ascii="Times New Roman" w:hAnsi="Times New Roman" w:cs="Times New Roman"/>
                <w:sz w:val="20"/>
                <w:szCs w:val="20"/>
              </w:rPr>
              <w:t>«Особенности преподавания предмета «Изобразительное искусство в условиях ФГОС НОО и ООО»</w:t>
            </w:r>
          </w:p>
        </w:tc>
      </w:tr>
      <w:tr w:rsidR="002F5FB1" w:rsidTr="001370AE">
        <w:trPr>
          <w:trHeight w:val="220"/>
          <w:jc w:val="right"/>
        </w:trPr>
        <w:tc>
          <w:tcPr>
            <w:tcW w:w="425" w:type="dxa"/>
            <w:tcBorders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18.01.2024-27.01.2024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32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 w:rsidR="002F5FB1" w:rsidRDefault="002F5FB1" w:rsidP="001370AE">
            <w:r>
              <w:rPr>
                <w:rFonts w:ascii="Times New Roman" w:hAnsi="Times New Roman" w:cs="Times New Roman"/>
                <w:sz w:val="20"/>
                <w:szCs w:val="20"/>
              </w:rPr>
              <w:t>«Формирование здорового образа в ОУ»</w:t>
            </w:r>
          </w:p>
        </w:tc>
      </w:tr>
      <w:tr w:rsidR="002F5FB1" w:rsidTr="001370AE">
        <w:trPr>
          <w:trHeight w:val="220"/>
          <w:jc w:val="right"/>
        </w:trPr>
        <w:tc>
          <w:tcPr>
            <w:tcW w:w="425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Султаншин равиль Гайнанович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2.05.-9.06.2022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  <w:right w:w="108" w:type="dxa"/>
            </w:tcMar>
          </w:tcPr>
          <w:p w:rsidR="002F5FB1" w:rsidRDefault="002F5FB1" w:rsidP="001370AE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32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F5FB1" w:rsidRDefault="002F5FB1" w:rsidP="001370AE">
            <w:r>
              <w:rPr>
                <w:rFonts w:ascii="Times New Roman" w:hAnsi="Times New Roman" w:cs="Times New Roman"/>
                <w:sz w:val="20"/>
                <w:szCs w:val="20"/>
              </w:rPr>
              <w:t>«Использование современного учебного оборудования в центрах образования естественно-научной и технологической направленностей  «Точка роста»,  .Москва</w:t>
            </w:r>
          </w:p>
        </w:tc>
      </w:tr>
    </w:tbl>
    <w:p w:rsidR="002F5FB1" w:rsidRDefault="002F5FB1" w:rsidP="0016292E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F5FB1" w:rsidRDefault="002F5FB1" w:rsidP="0016292E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F5FB1" w:rsidRDefault="002F5FB1" w:rsidP="0016292E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sz w:val="24"/>
          <w:szCs w:val="24"/>
        </w:rPr>
        <w:t>Директор школы ____________ Андерзянов И.Р.</w:t>
      </w:r>
    </w:p>
    <w:p w:rsidR="002F5FB1" w:rsidRDefault="002F5FB1" w:rsidP="0016292E"/>
    <w:p w:rsidR="002F5FB1" w:rsidRDefault="002F5FB1"/>
    <w:sectPr w:rsidR="002F5FB1" w:rsidSect="0016292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6292E"/>
    <w:rsid w:val="001370AE"/>
    <w:rsid w:val="0016292E"/>
    <w:rsid w:val="002F5FB1"/>
    <w:rsid w:val="009C348E"/>
    <w:rsid w:val="00A12E27"/>
    <w:rsid w:val="00B6059B"/>
    <w:rsid w:val="00D27D00"/>
    <w:rsid w:val="00FE19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292E"/>
    <w:pPr>
      <w:widowControl w:val="0"/>
      <w:suppressAutoHyphens/>
      <w:spacing w:after="200" w:line="276" w:lineRule="auto"/>
      <w:textAlignment w:val="baseline"/>
    </w:pPr>
    <w:rPr>
      <w:rFonts w:eastAsia="SimSun" w:cs="Calibri"/>
      <w:kern w:val="2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uiPriority w:val="99"/>
    <w:rsid w:val="0016292E"/>
    <w:pPr>
      <w:suppressAutoHyphens/>
      <w:spacing w:after="200" w:line="276" w:lineRule="auto"/>
      <w:textAlignment w:val="baseline"/>
    </w:pPr>
    <w:rPr>
      <w:rFonts w:eastAsia="SimSun" w:cs="Calibri"/>
      <w:kern w:val="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5</Pages>
  <Words>1756</Words>
  <Characters>10012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Илина</dc:creator>
  <cp:keywords/>
  <dc:description/>
  <cp:lastModifiedBy>1</cp:lastModifiedBy>
  <cp:revision>4</cp:revision>
  <dcterms:created xsi:type="dcterms:W3CDTF">2025-09-28T11:21:00Z</dcterms:created>
  <dcterms:modified xsi:type="dcterms:W3CDTF">2025-09-29T02:03:00Z</dcterms:modified>
</cp:coreProperties>
</file>